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FB28F" w14:textId="5B2B5D71" w:rsidR="00EF10CE" w:rsidRPr="001B39B2" w:rsidRDefault="004C0E11" w:rsidP="00EF10CE">
      <w:pPr>
        <w:rPr>
          <w:rFonts w:ascii="Times New Roman" w:eastAsia="Times New Roman" w:hAnsi="Times New Roman" w:cs="Times New Roman"/>
          <w:b/>
          <w:bCs/>
          <w:color w:val="auto"/>
          <w:lang w:eastAsia="sv-SE"/>
        </w:rPr>
      </w:pPr>
      <w:r w:rsidRPr="001B39B2">
        <w:rPr>
          <w:b/>
          <w:bCs/>
        </w:rPr>
        <w:t xml:space="preserve">Inbjudan till </w:t>
      </w:r>
      <w:r w:rsidR="00D40B26">
        <w:rPr>
          <w:b/>
          <w:bCs/>
        </w:rPr>
        <w:t>VÅRENS</w:t>
      </w:r>
      <w:r w:rsidR="00B727C1" w:rsidRPr="001B39B2">
        <w:rPr>
          <w:b/>
          <w:bCs/>
        </w:rPr>
        <w:t xml:space="preserve"> </w:t>
      </w:r>
      <w:r w:rsidRPr="001B39B2">
        <w:rPr>
          <w:b/>
          <w:bCs/>
        </w:rPr>
        <w:t xml:space="preserve"> </w:t>
      </w:r>
    </w:p>
    <w:p w14:paraId="275DA591" w14:textId="23BCA331" w:rsidR="001C50ED" w:rsidRDefault="004C0E11" w:rsidP="001B39B2">
      <w:pPr>
        <w:pStyle w:val="Rubrik1"/>
      </w:pPr>
      <w:r>
        <w:t xml:space="preserve">städdag </w:t>
      </w:r>
      <w:r w:rsidR="006273CA">
        <w:t>2</w:t>
      </w:r>
      <w:r w:rsidR="00146C40">
        <w:t>4</w:t>
      </w:r>
      <w:r w:rsidR="00D40B26">
        <w:t xml:space="preserve"> MAJ</w:t>
      </w:r>
    </w:p>
    <w:p w14:paraId="7FCF727B" w14:textId="66504E64" w:rsidR="00BC0572" w:rsidRPr="00BC0572" w:rsidRDefault="00025958" w:rsidP="00BC0572">
      <w:r>
        <w:rPr>
          <w:noProof/>
        </w:rPr>
        <w:drawing>
          <wp:inline distT="0" distB="0" distL="0" distR="0" wp14:anchorId="31DC3CA7" wp14:editId="340AB44B">
            <wp:extent cx="3865245" cy="1980149"/>
            <wp:effectExtent l="0" t="0" r="0" b="1270"/>
            <wp:docPr id="94084695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46955" name="Bildobjekt 9408469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9993" cy="208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7495" w14:textId="77777777" w:rsidR="001C50ED" w:rsidRDefault="004C0E11">
      <w:pPr>
        <w:pStyle w:val="Rubrik2"/>
      </w:pPr>
      <w:r>
        <w:t>Var?</w:t>
      </w:r>
    </w:p>
    <w:p w14:paraId="11FCC38B" w14:textId="5CBF0097" w:rsidR="00F4431A" w:rsidRDefault="004C0E11">
      <w:r>
        <w:t xml:space="preserve">Varmt välkomna till </w:t>
      </w:r>
      <w:r w:rsidR="0085080E">
        <w:t>vårens</w:t>
      </w:r>
      <w:r>
        <w:t xml:space="preserve"> städdag som äger rum </w:t>
      </w:r>
      <w:r w:rsidR="00FA3E67">
        <w:t>söndagen</w:t>
      </w:r>
      <w:r>
        <w:t xml:space="preserve"> den </w:t>
      </w:r>
      <w:r w:rsidR="006273CA">
        <w:t>2</w:t>
      </w:r>
      <w:r w:rsidR="00146C40">
        <w:t>4</w:t>
      </w:r>
      <w:r w:rsidR="00FA3E67">
        <w:t xml:space="preserve"> </w:t>
      </w:r>
      <w:r w:rsidR="00D40B26">
        <w:t>maj</w:t>
      </w:r>
      <w:r>
        <w:t xml:space="preserve">. </w:t>
      </w:r>
      <w:r w:rsidR="00CF4F94">
        <w:t xml:space="preserve">Den städdagen är till för oss ALLA att GEMENSAMT ta ansvar för och vårda vår GEMENSAMÄGDA fastighet. </w:t>
      </w:r>
    </w:p>
    <w:p w14:paraId="1DD97640" w14:textId="3DFB125F" w:rsidR="00842F8D" w:rsidRPr="00842F8D" w:rsidRDefault="004C0E11">
      <w:r>
        <w:t xml:space="preserve">Vi samlas utanför nedre gemensamma entrén mot hamnplan </w:t>
      </w:r>
      <w:proofErr w:type="spellStart"/>
      <w:r>
        <w:t>kl</w:t>
      </w:r>
      <w:proofErr w:type="spellEnd"/>
      <w:r>
        <w:t xml:space="preserve"> </w:t>
      </w:r>
      <w:r w:rsidR="00FA3E67">
        <w:t>1</w:t>
      </w:r>
      <w:r w:rsidR="006273CA">
        <w:t>4</w:t>
      </w:r>
      <w:r w:rsidR="00FA3E67">
        <w:t>.</w:t>
      </w:r>
      <w:r w:rsidR="00D40B26">
        <w:t>0</w:t>
      </w:r>
      <w:r w:rsidR="00FA3E67">
        <w:t>0</w:t>
      </w:r>
      <w:r>
        <w:t xml:space="preserve"> och avslutar med </w:t>
      </w:r>
      <w:r w:rsidR="001B39B2">
        <w:t xml:space="preserve">förtäring av </w:t>
      </w:r>
      <w:r>
        <w:t>korv</w:t>
      </w:r>
      <w:r w:rsidR="001B39B2">
        <w:t>/dricka/kaffe</w:t>
      </w:r>
      <w:r>
        <w:t xml:space="preserve"> ca </w:t>
      </w:r>
      <w:proofErr w:type="spellStart"/>
      <w:r>
        <w:t>kl</w:t>
      </w:r>
      <w:proofErr w:type="spellEnd"/>
      <w:r>
        <w:t xml:space="preserve"> </w:t>
      </w:r>
      <w:r w:rsidR="00FA3E67">
        <w:t>16.30.</w:t>
      </w:r>
      <w:r w:rsidR="00CF4F94">
        <w:t xml:space="preserve"> </w:t>
      </w:r>
    </w:p>
    <w:p w14:paraId="3C7647DA" w14:textId="74E0E4C5" w:rsidR="001C50ED" w:rsidRDefault="00842F8D">
      <w:r>
        <w:t xml:space="preserve">För er </w:t>
      </w:r>
      <w:r w:rsidR="00CF4F94">
        <w:t>som eventuellt</w:t>
      </w:r>
      <w:r w:rsidR="00F4431A">
        <w:t xml:space="preserve"> är </w:t>
      </w:r>
      <w:r w:rsidR="00CF4F94">
        <w:t xml:space="preserve">förhindrade </w:t>
      </w:r>
      <w:r w:rsidR="00F4431A">
        <w:t xml:space="preserve">att delta på angiven dag går det bra att </w:t>
      </w:r>
      <w:r>
        <w:t>utföra</w:t>
      </w:r>
      <w:r w:rsidR="00F4431A">
        <w:t xml:space="preserve"> någon av uppgifterna </w:t>
      </w:r>
      <w:r>
        <w:t>på annan tid.</w:t>
      </w:r>
    </w:p>
    <w:p w14:paraId="20AF5A3A" w14:textId="77777777" w:rsidR="004C0E11" w:rsidRDefault="004C0E11" w:rsidP="004C0E11">
      <w:pPr>
        <w:pStyle w:val="Rubrik2"/>
      </w:pPr>
      <w:r>
        <w:t>Vad ska göras?</w:t>
      </w:r>
    </w:p>
    <w:p w14:paraId="0225295B" w14:textId="77777777" w:rsidR="004C0E11" w:rsidRDefault="004C0E11" w:rsidP="004C0E11">
      <w:r>
        <w:t>Indelning av deltagare görs på plats med fördelningsområden enligt följande;</w:t>
      </w:r>
    </w:p>
    <w:p w14:paraId="66B04A12" w14:textId="77777777" w:rsidR="004C0E11" w:rsidRDefault="004C0E11" w:rsidP="004C0E11">
      <w:r>
        <w:t>TVÄTTSTUGA</w:t>
      </w:r>
      <w:r>
        <w:tab/>
      </w:r>
      <w:r>
        <w:tab/>
      </w:r>
      <w:r>
        <w:tab/>
        <w:t>HOBBYRUM</w:t>
      </w:r>
    </w:p>
    <w:p w14:paraId="14166F5C" w14:textId="64C61A3A" w:rsidR="004C0E11" w:rsidRDefault="004C0E11" w:rsidP="004C0E11">
      <w:r>
        <w:t>UTOMHUS</w:t>
      </w:r>
      <w:r>
        <w:tab/>
      </w:r>
      <w:r>
        <w:tab/>
      </w:r>
      <w:r>
        <w:tab/>
      </w:r>
      <w:r>
        <w:tab/>
        <w:t>TRAPPHUS</w:t>
      </w:r>
      <w:r w:rsidR="001B1FA8">
        <w:t>/LAMPOR/FÖNSTER</w:t>
      </w:r>
    </w:p>
    <w:p w14:paraId="0753ACEA" w14:textId="5BEFC01F" w:rsidR="004C0E11" w:rsidRDefault="004C0E11" w:rsidP="004C0E11">
      <w:r w:rsidRPr="00FA3E67">
        <w:t>E</w:t>
      </w:r>
      <w:r w:rsidR="001B39B2" w:rsidRPr="00FA3E67">
        <w:t>L-CENTRAL 10:an</w:t>
      </w:r>
      <w:r w:rsidRPr="00FA3E67">
        <w:tab/>
      </w:r>
      <w:r w:rsidRPr="00FA3E67">
        <w:tab/>
      </w:r>
      <w:r>
        <w:t>KÄLLARFÖRRÅD</w:t>
      </w:r>
      <w:r w:rsidR="001B39B2">
        <w:t>SGOLVEN</w:t>
      </w:r>
      <w:r>
        <w:tab/>
      </w:r>
      <w:r>
        <w:tab/>
      </w:r>
    </w:p>
    <w:p w14:paraId="301D3A91" w14:textId="50D54044" w:rsidR="004C0E11" w:rsidRDefault="004C0E11" w:rsidP="004C0E11">
      <w:r>
        <w:t>RELAXEN</w:t>
      </w:r>
      <w:r>
        <w:tab/>
      </w:r>
      <w:r>
        <w:tab/>
      </w:r>
      <w:r>
        <w:tab/>
      </w:r>
      <w:r>
        <w:tab/>
      </w:r>
      <w:r w:rsidR="00D40B26">
        <w:t>BARNVAGNSRUM</w:t>
      </w:r>
    </w:p>
    <w:p w14:paraId="6C5C90EF" w14:textId="450DF905" w:rsidR="004C0E11" w:rsidRDefault="004C0E11" w:rsidP="00F443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274"/>
        </w:tabs>
      </w:pPr>
      <w:r>
        <w:t>CYKELFÖRRÅD</w:t>
      </w:r>
      <w:r w:rsidR="001B1FA8">
        <w:tab/>
      </w:r>
      <w:r w:rsidR="001B1FA8">
        <w:tab/>
      </w:r>
      <w:r w:rsidR="001B1FA8">
        <w:tab/>
      </w:r>
      <w:r w:rsidR="001B39B2">
        <w:t>GÄSTLÄGENHET</w:t>
      </w:r>
      <w:r w:rsidR="00F4431A">
        <w:tab/>
      </w:r>
    </w:p>
    <w:p w14:paraId="5A038B5B" w14:textId="6CB0CE2D" w:rsidR="001B39B2" w:rsidRPr="001B39B2" w:rsidRDefault="001B39B2" w:rsidP="004C0E11">
      <w:pPr>
        <w:rPr>
          <w:b/>
          <w:bCs/>
          <w:i/>
          <w:iCs/>
        </w:rPr>
      </w:pPr>
      <w:r w:rsidRPr="001B39B2">
        <w:rPr>
          <w:b/>
          <w:bCs/>
          <w:i/>
          <w:iCs/>
        </w:rPr>
        <w:t>GLÖM INTE ATT LÅSA UPP ERA FASTLÅSTA CYKLAR FRÅN CYKELSTÄLLE</w:t>
      </w:r>
      <w:r>
        <w:rPr>
          <w:b/>
          <w:bCs/>
          <w:i/>
          <w:iCs/>
        </w:rPr>
        <w:t>N</w:t>
      </w:r>
    </w:p>
    <w:sectPr w:rsidR="001B39B2" w:rsidRPr="001B39B2" w:rsidSect="00787BE5">
      <w:footerReference w:type="default" r:id="rId8"/>
      <w:footerReference w:type="first" r:id="rId9"/>
      <w:pgSz w:w="11907" w:h="16839"/>
      <w:pgMar w:top="720" w:right="720" w:bottom="720" w:left="720" w:header="720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9A8CE" w14:textId="77777777" w:rsidR="0009298F" w:rsidRDefault="0009298F">
      <w:pPr>
        <w:spacing w:before="0" w:after="0" w:line="240" w:lineRule="auto"/>
      </w:pPr>
      <w:r>
        <w:separator/>
      </w:r>
    </w:p>
    <w:p w14:paraId="3BEDE0EF" w14:textId="77777777" w:rsidR="0009298F" w:rsidRDefault="0009298F"/>
  </w:endnote>
  <w:endnote w:type="continuationSeparator" w:id="0">
    <w:p w14:paraId="7E3E0F91" w14:textId="77777777" w:rsidR="0009298F" w:rsidRDefault="0009298F">
      <w:pPr>
        <w:spacing w:before="0" w:after="0" w:line="240" w:lineRule="auto"/>
      </w:pPr>
      <w:r>
        <w:continuationSeparator/>
      </w:r>
    </w:p>
    <w:p w14:paraId="2DE83B37" w14:textId="77777777" w:rsidR="0009298F" w:rsidRDefault="000929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20B0604020202020204"/>
    <w:charset w:val="86"/>
    <w:family w:val="roman"/>
    <w:notTrueType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1171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C79E28" w14:textId="77777777" w:rsidR="001C50ED" w:rsidRDefault="008D19D5">
        <w:pPr>
          <w:pStyle w:val="Sidfo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1E5FA" w14:textId="77777777" w:rsidR="001C50ED" w:rsidRDefault="004C0E11">
    <w:pPr>
      <w:pStyle w:val="Sidfot"/>
    </w:pPr>
    <w:r>
      <w:t>BRF UTSIKTEN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12B2C" w14:textId="77777777" w:rsidR="0009298F" w:rsidRDefault="0009298F">
      <w:pPr>
        <w:spacing w:before="0" w:after="0" w:line="240" w:lineRule="auto"/>
      </w:pPr>
      <w:r>
        <w:separator/>
      </w:r>
    </w:p>
    <w:p w14:paraId="19D1F5A1" w14:textId="77777777" w:rsidR="0009298F" w:rsidRDefault="0009298F"/>
  </w:footnote>
  <w:footnote w:type="continuationSeparator" w:id="0">
    <w:p w14:paraId="00C4633C" w14:textId="77777777" w:rsidR="0009298F" w:rsidRDefault="0009298F">
      <w:pPr>
        <w:spacing w:before="0" w:after="0" w:line="240" w:lineRule="auto"/>
      </w:pPr>
      <w:r>
        <w:continuationSeparator/>
      </w:r>
    </w:p>
    <w:p w14:paraId="091FAE1F" w14:textId="77777777" w:rsidR="0009298F" w:rsidRDefault="0009298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4B5103"/>
    <w:multiLevelType w:val="hybridMultilevel"/>
    <w:tmpl w:val="AD0AC416"/>
    <w:lvl w:ilvl="0" w:tplc="1A6C1D10">
      <w:start w:val="1"/>
      <w:numFmt w:val="decimal"/>
      <w:pStyle w:val="Numreradlista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F61C5D"/>
    <w:multiLevelType w:val="hybridMultilevel"/>
    <w:tmpl w:val="9F4A8688"/>
    <w:lvl w:ilvl="0" w:tplc="ABE84DA8">
      <w:start w:val="1"/>
      <w:numFmt w:val="bullet"/>
      <w:pStyle w:val="Punktlista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494157">
    <w:abstractNumId w:val="1"/>
  </w:num>
  <w:num w:numId="2" w16cid:durableId="893005745">
    <w:abstractNumId w:val="3"/>
  </w:num>
  <w:num w:numId="3" w16cid:durableId="637297292">
    <w:abstractNumId w:val="0"/>
  </w:num>
  <w:num w:numId="4" w16cid:durableId="1348212848">
    <w:abstractNumId w:val="5"/>
  </w:num>
  <w:num w:numId="5" w16cid:durableId="68232958">
    <w:abstractNumId w:val="4"/>
  </w:num>
  <w:num w:numId="6" w16cid:durableId="1575358702">
    <w:abstractNumId w:val="6"/>
  </w:num>
  <w:num w:numId="7" w16cid:durableId="22290358">
    <w:abstractNumId w:val="2"/>
  </w:num>
  <w:num w:numId="8" w16cid:durableId="12043218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E11"/>
    <w:rsid w:val="00025958"/>
    <w:rsid w:val="00031E3E"/>
    <w:rsid w:val="0009298F"/>
    <w:rsid w:val="000D1850"/>
    <w:rsid w:val="00107D48"/>
    <w:rsid w:val="00146C40"/>
    <w:rsid w:val="001B1FA8"/>
    <w:rsid w:val="001B39B2"/>
    <w:rsid w:val="001C50ED"/>
    <w:rsid w:val="002A52CF"/>
    <w:rsid w:val="004C0E11"/>
    <w:rsid w:val="0059169C"/>
    <w:rsid w:val="005C5A9E"/>
    <w:rsid w:val="006273CA"/>
    <w:rsid w:val="006B3517"/>
    <w:rsid w:val="00787BE5"/>
    <w:rsid w:val="00842F8D"/>
    <w:rsid w:val="0085080E"/>
    <w:rsid w:val="008714E9"/>
    <w:rsid w:val="00891B36"/>
    <w:rsid w:val="008A3C81"/>
    <w:rsid w:val="008D19D5"/>
    <w:rsid w:val="00906A65"/>
    <w:rsid w:val="009448E2"/>
    <w:rsid w:val="00985CA6"/>
    <w:rsid w:val="00AE72E4"/>
    <w:rsid w:val="00AF5601"/>
    <w:rsid w:val="00B727C1"/>
    <w:rsid w:val="00BC0572"/>
    <w:rsid w:val="00CF4F94"/>
    <w:rsid w:val="00D40B26"/>
    <w:rsid w:val="00D758BD"/>
    <w:rsid w:val="00EA78ED"/>
    <w:rsid w:val="00EF10CE"/>
    <w:rsid w:val="00F4431A"/>
    <w:rsid w:val="00FA3E67"/>
    <w:rsid w:val="00FF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7F1353"/>
  <w15:chartTrackingRefBased/>
  <w15:docId w15:val="{F8741E39-2842-6142-BC87-41DCD4924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9D5"/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pPr>
      <w:keepNext/>
      <w:keepLines/>
      <w:spacing w:after="200" w:line="240" w:lineRule="auto"/>
      <w:outlineLvl w:val="1"/>
    </w:pPr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pPr>
      <w:keepNext/>
      <w:keepLines/>
      <w:spacing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72C6" w:themeColor="accen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Listtabell3dekorfrg1">
    <w:name w:val="List Table 3 Accent 1"/>
    <w:basedOn w:val="Normaltabel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paragraph" w:styleId="Rubrik">
    <w:name w:val="Title"/>
    <w:basedOn w:val="Normal"/>
    <w:next w:val="Normal"/>
    <w:link w:val="RubrikChar"/>
    <w:uiPriority w:val="10"/>
    <w:semiHidden/>
    <w:unhideWhenUsed/>
    <w:qFormat/>
    <w:pPr>
      <w:spacing w:before="0" w:after="0" w:line="240" w:lineRule="auto"/>
      <w:contextualSpacing/>
    </w:pPr>
    <w:rPr>
      <w:rFonts w:asciiTheme="majorHAnsi" w:eastAsiaTheme="majorEastAsia" w:hAnsiTheme="majorHAnsi" w:cstheme="majorBidi"/>
      <w:caps/>
      <w:color w:val="F98723" w:themeColor="accent2"/>
      <w:spacing w:val="14"/>
      <w:kern w:val="28"/>
      <w:sz w:val="84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Pr>
      <w:rFonts w:asciiTheme="majorHAnsi" w:eastAsiaTheme="majorEastAsia" w:hAnsiTheme="majorHAnsi" w:cstheme="majorBidi"/>
      <w:caps/>
      <w:color w:val="F98723" w:themeColor="accent2"/>
      <w:spacing w:val="14"/>
      <w:kern w:val="28"/>
      <w:sz w:val="84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Punktlista">
    <w:name w:val="List Bullet"/>
    <w:basedOn w:val="Normal"/>
    <w:uiPriority w:val="31"/>
    <w:qFormat/>
    <w:pPr>
      <w:numPr>
        <w:numId w:val="8"/>
      </w:numPr>
      <w:contextualSpacing/>
    </w:pPr>
  </w:style>
  <w:style w:type="paragraph" w:styleId="Sidhuvud">
    <w:name w:val="header"/>
    <w:basedOn w:val="Normal"/>
    <w:link w:val="SidhuvudChar"/>
    <w:uiPriority w:val="99"/>
    <w:unhideWhenUsed/>
    <w:pPr>
      <w:spacing w:before="0"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F98723" w:themeColor="accent2"/>
      <w:sz w:val="32"/>
    </w:rPr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Normaltabell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UnderrubrikChar">
    <w:name w:val="Underrubrik Char"/>
    <w:basedOn w:val="Standardstycketeckensnitt"/>
    <w:link w:val="Underrubrik"/>
    <w:uiPriority w:val="11"/>
    <w:semiHidden/>
    <w:rPr>
      <w:rFonts w:eastAsiaTheme="minorEastAsia"/>
      <w:caps/>
      <w:sz w:val="40"/>
      <w:szCs w:val="22"/>
    </w:rPr>
  </w:style>
  <w:style w:type="character" w:customStyle="1" w:styleId="Rubrik7Char">
    <w:name w:val="Rubrik 7 Char"/>
    <w:basedOn w:val="Standardstycketeckensnitt"/>
    <w:link w:val="Rubrik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Rubrik8Char">
    <w:name w:val="Rubrik 8 Char"/>
    <w:basedOn w:val="Standardstycketeckensnitt"/>
    <w:link w:val="Rubrik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Diskretbetoning">
    <w:name w:val="Subtle Emphasis"/>
    <w:basedOn w:val="Standardstycketeckensnitt"/>
    <w:uiPriority w:val="19"/>
    <w:semiHidden/>
    <w:unhideWhenUsed/>
    <w:qFormat/>
    <w:rPr>
      <w:i/>
      <w:iCs/>
      <w:color w:val="0072C6" w:themeColor="accent1"/>
    </w:rPr>
  </w:style>
  <w:style w:type="character" w:styleId="Betoning">
    <w:name w:val="Emphasis"/>
    <w:basedOn w:val="Standardstycketeckensnitt"/>
    <w:uiPriority w:val="20"/>
    <w:semiHidden/>
    <w:unhideWhenUsed/>
    <w:qFormat/>
    <w:rPr>
      <w:i/>
      <w:iCs/>
      <w:color w:val="F98723" w:themeColor="accent2"/>
    </w:rPr>
  </w:style>
  <w:style w:type="character" w:styleId="Starkbetoning">
    <w:name w:val="Intense Emphasis"/>
    <w:basedOn w:val="Standardstycketeckensnitt"/>
    <w:uiPriority w:val="21"/>
    <w:semiHidden/>
    <w:unhideWhenUsed/>
    <w:qFormat/>
    <w:rPr>
      <w:b/>
      <w:i/>
      <w:iCs/>
      <w:color w:val="F98723" w:themeColor="accent2"/>
    </w:rPr>
  </w:style>
  <w:style w:type="character" w:styleId="Stark">
    <w:name w:val="Strong"/>
    <w:basedOn w:val="Standardstycketeckensnitt"/>
    <w:uiPriority w:val="22"/>
    <w:semiHidden/>
    <w:unhideWhenUsed/>
    <w:qFormat/>
    <w:rPr>
      <w:b/>
      <w:bCs/>
      <w:color w:val="0072C6" w:themeColor="accent1"/>
    </w:rPr>
  </w:style>
  <w:style w:type="character" w:styleId="Diskretreferens">
    <w:name w:val="Subtle Reference"/>
    <w:basedOn w:val="Standardstycketeckensnitt"/>
    <w:uiPriority w:val="31"/>
    <w:semiHidden/>
    <w:unhideWhenUsed/>
    <w:qFormat/>
    <w:rPr>
      <w:i/>
      <w:caps/>
      <w:smallCaps w:val="0"/>
      <w:color w:val="0072C6" w:themeColor="accent1"/>
    </w:rPr>
  </w:style>
  <w:style w:type="character" w:styleId="Starkreferens">
    <w:name w:val="Intense Reference"/>
    <w:basedOn w:val="Standardstycketeckensnitt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character" w:styleId="Bokenstitel">
    <w:name w:val="Book Title"/>
    <w:basedOn w:val="Standardstycketeckensnitt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styleId="Sidfot">
    <w:name w:val="footer"/>
    <w:basedOn w:val="Normal"/>
    <w:link w:val="SidfotChar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SidfotChar">
    <w:name w:val="Sidfot Char"/>
    <w:basedOn w:val="Standardstycketeckensnitt"/>
    <w:link w:val="Sidfot"/>
    <w:uiPriority w:val="99"/>
    <w:rPr>
      <w:color w:val="FFFFFF" w:themeColor="background1"/>
      <w:shd w:val="clear" w:color="auto" w:fill="0072C6" w:themeFill="accent1"/>
    </w:rPr>
  </w:style>
  <w:style w:type="paragraph" w:styleId="Citat">
    <w:name w:val="Quote"/>
    <w:basedOn w:val="Normal"/>
    <w:next w:val="Normal"/>
    <w:link w:val="CitatChar"/>
    <w:uiPriority w:val="29"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72C6" w:themeColor="accent1"/>
      <w:sz w:val="40"/>
    </w:rPr>
  </w:style>
  <w:style w:type="character" w:customStyle="1" w:styleId="CitatChar">
    <w:name w:val="Citat Char"/>
    <w:basedOn w:val="Standardstycketeckensnitt"/>
    <w:link w:val="Citat"/>
    <w:uiPriority w:val="29"/>
    <w:rPr>
      <w:rFonts w:asciiTheme="majorHAnsi" w:hAnsiTheme="majorHAnsi"/>
      <w:i/>
      <w:iCs/>
      <w:color w:val="0072C6" w:themeColor="accent1"/>
      <w:sz w:val="4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Pr>
      <w:rFonts w:asciiTheme="majorHAnsi" w:hAnsiTheme="majorHAnsi"/>
      <w:i/>
      <w:iCs/>
      <w:color w:val="F98723" w:themeColor="accent2"/>
      <w:sz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Numreradlista">
    <w:name w:val="List Number"/>
    <w:basedOn w:val="Normal"/>
    <w:uiPriority w:val="32"/>
    <w:qFormat/>
    <w:pPr>
      <w:numPr>
        <w:numId w:val="7"/>
      </w:numPr>
      <w:contextualSpacing/>
    </w:pPr>
  </w:style>
  <w:style w:type="character" w:customStyle="1" w:styleId="Rubrik6Char">
    <w:name w:val="Rubrik 6 Char"/>
    <w:basedOn w:val="Standardstycketeckensnitt"/>
    <w:link w:val="Rubrik6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Revision">
    <w:name w:val="Revision"/>
    <w:hidden/>
    <w:uiPriority w:val="99"/>
    <w:semiHidden/>
    <w:rsid w:val="000D1850"/>
    <w:pPr>
      <w:spacing w:before="0" w:after="0" w:line="240" w:lineRule="auto"/>
    </w:pPr>
    <w:rPr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3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we/Library/Containers/com.microsoft.Word/Data/Library/Application%20Support/Microsoft/Office/16.0/DTS/sv-SE%7b78678036-7919-4B47-917B-6BE01025D04A%7d/%7b62212BCA-DB1D-FC4E-ADCD-59B526B2A86D%7dtf10002076.dotx" TargetMode="External"/></Relationship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{62212BCA-DB1D-FC4E-ADCD-59B526B2A86D}tf10002076.dotx</Template>
  <TotalTime>2</TotalTime>
  <Pages>1</Pages>
  <Words>121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 Nextor</dc:creator>
  <cp:keywords/>
  <dc:description/>
  <cp:lastModifiedBy>Owe Ruzicka</cp:lastModifiedBy>
  <cp:revision>2</cp:revision>
  <cp:lastPrinted>2026-05-16T11:46:00Z</cp:lastPrinted>
  <dcterms:created xsi:type="dcterms:W3CDTF">2026-05-16T12:21:00Z</dcterms:created>
  <dcterms:modified xsi:type="dcterms:W3CDTF">2026-05-16T12:21:00Z</dcterms:modified>
</cp:coreProperties>
</file>